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07D9150C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KRS/CEiDG*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65E0005C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 xml:space="preserve">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F971C" w14:textId="77777777" w:rsidR="00E0504E" w:rsidRDefault="00E0504E">
      <w:r>
        <w:separator/>
      </w:r>
    </w:p>
  </w:endnote>
  <w:endnote w:type="continuationSeparator" w:id="0">
    <w:p w14:paraId="4D07E614" w14:textId="77777777" w:rsidR="00E0504E" w:rsidRDefault="00E0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0BD0C" w14:textId="77777777" w:rsidR="004B6B9B" w:rsidRDefault="004B6B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281DF" w14:textId="77777777" w:rsidR="00E0504E" w:rsidRDefault="00E0504E">
      <w:r>
        <w:separator/>
      </w:r>
    </w:p>
  </w:footnote>
  <w:footnote w:type="continuationSeparator" w:id="0">
    <w:p w14:paraId="5461B6F7" w14:textId="77777777" w:rsidR="00E0504E" w:rsidRDefault="00E0504E">
      <w:r>
        <w:continuationSeparator/>
      </w:r>
    </w:p>
  </w:footnote>
  <w:footnote w:id="1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03421" w14:textId="77777777" w:rsidR="004B6B9B" w:rsidRDefault="004B6B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05D40E72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23370B">
            <w:rPr>
              <w:rFonts w:ascii="Cambria" w:hAnsi="Cambria" w:cs="Arial"/>
              <w:lang w:eastAsia="ar-SA"/>
            </w:rPr>
            <w:t xml:space="preserve"> 5</w:t>
          </w:r>
          <w:bookmarkStart w:id="1" w:name="_GoBack"/>
          <w:bookmarkEnd w:id="1"/>
          <w:r w:rsidR="00036F95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346E385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 xml:space="preserve">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1F65" w14:textId="77777777" w:rsidR="004B6B9B" w:rsidRDefault="004B6B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6F95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67A93"/>
    <w:rsid w:val="00204613"/>
    <w:rsid w:val="0023370B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704CB"/>
    <w:rsid w:val="004B6B9B"/>
    <w:rsid w:val="004C55DE"/>
    <w:rsid w:val="004D5C77"/>
    <w:rsid w:val="00533E9F"/>
    <w:rsid w:val="0056132E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23C35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0504E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F7BD-E2C5-488B-8706-55C851D8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1</Pages>
  <Words>240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PaulinaTD</dc:creator>
  <cp:keywords/>
  <cp:lastModifiedBy>User</cp:lastModifiedBy>
  <cp:revision>5</cp:revision>
  <cp:lastPrinted>2021-01-25T09:44:00Z</cp:lastPrinted>
  <dcterms:created xsi:type="dcterms:W3CDTF">2021-02-15T13:33:00Z</dcterms:created>
  <dcterms:modified xsi:type="dcterms:W3CDTF">2021-11-23T12:03:00Z</dcterms:modified>
</cp:coreProperties>
</file>