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00ABB188" w14:textId="6EAF9083" w:rsidR="00681544" w:rsidRPr="005F290F" w:rsidRDefault="00DC652A" w:rsidP="005F29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4D5E1966" w:rsidR="00012E11" w:rsidRPr="00B31EE0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>W MIEJSKIM SCHRONISKU DLA BEZDOMNYCH ZWIERZĄT W BIELSKU-BIAŁEJ PRZY UL. REKSIA 48; DYŻUR CHIRURGICZNY – WYKONYWANIE ZADAŃ Z ZAKRESU CHIRURGII MIĘKKEJ DLA ZWIERZĄT”</w:t>
      </w:r>
    </w:p>
    <w:p w14:paraId="52FE1B7D" w14:textId="3B7BBE5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1B9918F5" w14:textId="740EA39E" w:rsidR="00830970" w:rsidRPr="00B31EE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689AEF51" w14:textId="77777777" w:rsidR="00681544" w:rsidRDefault="00681544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54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DC285" w14:textId="77777777" w:rsidR="00F63A32" w:rsidRDefault="00F63A32" w:rsidP="00025386">
      <w:pPr>
        <w:spacing w:after="0" w:line="240" w:lineRule="auto"/>
      </w:pPr>
      <w:r>
        <w:separator/>
      </w:r>
    </w:p>
  </w:endnote>
  <w:endnote w:type="continuationSeparator" w:id="0">
    <w:p w14:paraId="7947A7E3" w14:textId="77777777" w:rsidR="00F63A32" w:rsidRDefault="00F63A32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B3BB5" w14:textId="77777777" w:rsidR="00F63A32" w:rsidRDefault="00F63A32" w:rsidP="00025386">
      <w:pPr>
        <w:spacing w:after="0" w:line="240" w:lineRule="auto"/>
      </w:pPr>
      <w:r>
        <w:separator/>
      </w:r>
    </w:p>
  </w:footnote>
  <w:footnote w:type="continuationSeparator" w:id="0">
    <w:p w14:paraId="0295E37B" w14:textId="77777777" w:rsidR="00F63A32" w:rsidRDefault="00F63A32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5EE2FD8E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5F290F">
            <w:rPr>
              <w:rFonts w:ascii="Cambria" w:hAnsi="Cambria" w:cs="Arial"/>
              <w:sz w:val="16"/>
              <w:szCs w:val="16"/>
              <w:lang w:eastAsia="ar-SA"/>
            </w:rPr>
            <w:t>2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6219F961" w14:textId="320A29B5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.1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84786"/>
    <w:rsid w:val="000C58C2"/>
    <w:rsid w:val="000E4EBB"/>
    <w:rsid w:val="0016158F"/>
    <w:rsid w:val="001C2314"/>
    <w:rsid w:val="001C4B49"/>
    <w:rsid w:val="001D7FF0"/>
    <w:rsid w:val="00213980"/>
    <w:rsid w:val="004374F2"/>
    <w:rsid w:val="00460705"/>
    <w:rsid w:val="004822ED"/>
    <w:rsid w:val="00485239"/>
    <w:rsid w:val="004E27D7"/>
    <w:rsid w:val="0055145C"/>
    <w:rsid w:val="005624D8"/>
    <w:rsid w:val="00576111"/>
    <w:rsid w:val="005F290F"/>
    <w:rsid w:val="00620476"/>
    <w:rsid w:val="00620A78"/>
    <w:rsid w:val="00657A47"/>
    <w:rsid w:val="00681544"/>
    <w:rsid w:val="007417D6"/>
    <w:rsid w:val="00745A44"/>
    <w:rsid w:val="007666D6"/>
    <w:rsid w:val="00824D73"/>
    <w:rsid w:val="00830970"/>
    <w:rsid w:val="008B797E"/>
    <w:rsid w:val="008F2498"/>
    <w:rsid w:val="0093388F"/>
    <w:rsid w:val="00A56A6F"/>
    <w:rsid w:val="00A87380"/>
    <w:rsid w:val="00AF7375"/>
    <w:rsid w:val="00B31EE0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dc:description/>
  <cp:lastModifiedBy>Dominik Domiszewski</cp:lastModifiedBy>
  <cp:revision>3</cp:revision>
  <dcterms:created xsi:type="dcterms:W3CDTF">2021-02-15T14:41:00Z</dcterms:created>
  <dcterms:modified xsi:type="dcterms:W3CDTF">2021-03-18T10:09:00Z</dcterms:modified>
</cp:coreProperties>
</file>